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9D0AA" w14:textId="77777777" w:rsidR="00884647" w:rsidRPr="00884647" w:rsidRDefault="00884647" w:rsidP="00884647">
      <w:pPr>
        <w:spacing w:after="60"/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52"/>
          <w:szCs w:val="52"/>
        </w:rPr>
        <w:t>Equipment Inventory</w:t>
      </w:r>
    </w:p>
    <w:p w14:paraId="07C6C0E9" w14:textId="77777777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br/>
      </w:r>
      <w:bookmarkStart w:id="0" w:name="_Toc80256215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t>Table of Contents</w:t>
      </w:r>
      <w:bookmarkEnd w:id="0"/>
    </w:p>
    <w:p w14:paraId="42D350F2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sdt>
      <w:sdtPr>
        <w:id w:val="-161605341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4"/>
          <w:szCs w:val="24"/>
        </w:rPr>
      </w:sdtEndPr>
      <w:sdtContent>
        <w:p w14:paraId="006D824C" w14:textId="0207B10B" w:rsidR="001B57BB" w:rsidRDefault="001B57BB">
          <w:pPr>
            <w:pStyle w:val="TOCHeading"/>
          </w:pPr>
          <w:r>
            <w:t>Contents</w:t>
          </w:r>
        </w:p>
        <w:p w14:paraId="7FD77DBA" w14:textId="1136B907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256215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Table of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F525E" w14:textId="74101771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16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10L Glass Reactor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7951F" w14:textId="3DF310C6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17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20L Glass Reactor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0B036" w14:textId="15EC3912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18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Moving Cool Air Conditioner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4DB50" w14:textId="669AB429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19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PolyScience Chiller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E61C9" w14:textId="54559B62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20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Cold Trap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A07B4" w14:textId="68D2A704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21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Merlin M150 Chiller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65A42" w14:textId="23AF8E5B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22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Roller Mill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175F5" w14:textId="1CD8B87E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23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Rotary Airlock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72BFE" w14:textId="2E81005F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24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Shear Mixer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F9001" w14:textId="7A8DCF66" w:rsidR="001B57BB" w:rsidRDefault="001B57B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80256225" w:history="1">
            <w:r w:rsidRPr="00CE765E">
              <w:rPr>
                <w:rStyle w:val="Hyperlink"/>
                <w:rFonts w:ascii="Roboto" w:eastAsia="Times New Roman" w:hAnsi="Roboto" w:cs="Times New Roman"/>
                <w:noProof/>
              </w:rPr>
              <w:t>Vibrating Screen Sifter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_Toc80256225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C5A88" w14:textId="2D5A7358" w:rsidR="001B57BB" w:rsidRDefault="001B57BB">
          <w:r>
            <w:rPr>
              <w:b/>
              <w:bCs/>
              <w:noProof/>
            </w:rPr>
            <w:fldChar w:fldCharType="end"/>
          </w:r>
        </w:p>
      </w:sdtContent>
    </w:sdt>
    <w:p w14:paraId="702C50F5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3FD5316D" w14:textId="5EA80DF5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1" w:name="_Toc80256216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10L Glass Reactor</w:t>
      </w:r>
      <w:bookmarkEnd w:id="1"/>
    </w:p>
    <w:p w14:paraId="70D5F072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5A763B0D" w14:textId="068E6C30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97DC1BE" wp14:editId="56228D2A">
            <wp:extent cx="1876425" cy="2495550"/>
            <wp:effectExtent l="0" t="0" r="9525" b="0"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87E9840" wp14:editId="7FAAD5F8">
            <wp:extent cx="1876425" cy="2514600"/>
            <wp:effectExtent l="0" t="0" r="9525" b="0"/>
            <wp:docPr id="29" name="Picture 29" descr="A picture containing indoor, oven, electron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, oven, electron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BA39D40" wp14:editId="2C15D4C0">
            <wp:extent cx="1895475" cy="2524125"/>
            <wp:effectExtent l="0" t="0" r="9525" b="9525"/>
            <wp:docPr id="28" name="Picture 28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04C44276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45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5"/>
        <w:gridCol w:w="1925"/>
      </w:tblGrid>
      <w:tr w:rsidR="00884647" w:rsidRPr="00884647" w14:paraId="43A7B824" w14:textId="77777777" w:rsidTr="001B57BB">
        <w:trPr>
          <w:trHeight w:val="1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364915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EAEE0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884647" w:rsidRPr="00884647" w14:paraId="03F337BA" w14:textId="77777777" w:rsidTr="001B57BB">
        <w:trPr>
          <w:trHeight w:val="1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502515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B4E99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884647" w:rsidRPr="00884647" w14:paraId="2E8F25E2" w14:textId="77777777" w:rsidTr="001B57BB">
        <w:trPr>
          <w:trHeight w:val="1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D7C8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8E924B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120V</w:t>
            </w:r>
          </w:p>
        </w:tc>
      </w:tr>
      <w:tr w:rsidR="00884647" w:rsidRPr="00884647" w14:paraId="31081E02" w14:textId="77777777" w:rsidTr="001B57BB">
        <w:trPr>
          <w:trHeight w:val="1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AD1263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A73E26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20” x 20” x 68”</w:t>
            </w:r>
          </w:p>
        </w:tc>
      </w:tr>
    </w:tbl>
    <w:p w14:paraId="1F740347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40AE7862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 Used 10L Glass Reactor, Jacketed with variable speed agitation. </w:t>
      </w:r>
    </w:p>
    <w:p w14:paraId="3D50C526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004D2D49" w14:textId="67518463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2" w:name="_Toc80256217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20L Glass Reactor</w:t>
      </w:r>
      <w:bookmarkEnd w:id="2"/>
    </w:p>
    <w:p w14:paraId="2BCEE94A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3BD89653" w14:textId="59723D7C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ED47D76" wp14:editId="07DA36BA">
            <wp:extent cx="1838325" cy="2447925"/>
            <wp:effectExtent l="0" t="0" r="9525" b="9525"/>
            <wp:docPr id="27" name="Picture 2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8DDF036" wp14:editId="78BACCC8">
            <wp:extent cx="1847850" cy="2447925"/>
            <wp:effectExtent l="0" t="0" r="0" b="9525"/>
            <wp:docPr id="26" name="Picture 26" descr="A picture containing text, meter, pa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meter, par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5550104" wp14:editId="39363F40">
            <wp:extent cx="1866900" cy="2476500"/>
            <wp:effectExtent l="0" t="0" r="0" b="0"/>
            <wp:docPr id="25" name="Picture 25" descr="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lose-up of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7F0BB93A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48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2"/>
        <w:gridCol w:w="2038"/>
      </w:tblGrid>
      <w:tr w:rsidR="00884647" w:rsidRPr="00884647" w14:paraId="3A49BB90" w14:textId="77777777" w:rsidTr="001B57BB">
        <w:trPr>
          <w:trHeight w:val="1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DE66B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9CE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884647" w:rsidRPr="00884647" w14:paraId="48633932" w14:textId="77777777" w:rsidTr="001B57BB">
        <w:trPr>
          <w:trHeight w:val="1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D5523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7E0AD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884647" w:rsidRPr="00884647" w14:paraId="0807DF20" w14:textId="77777777" w:rsidTr="001B57BB">
        <w:trPr>
          <w:trHeight w:val="1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5FFAB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7E080F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120V</w:t>
            </w:r>
          </w:p>
        </w:tc>
      </w:tr>
      <w:tr w:rsidR="00884647" w:rsidRPr="00884647" w14:paraId="67663595" w14:textId="77777777" w:rsidTr="001B57BB">
        <w:trPr>
          <w:trHeight w:val="1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078087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DA93D6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32” x 24” x 84”</w:t>
            </w:r>
          </w:p>
        </w:tc>
      </w:tr>
    </w:tbl>
    <w:p w14:paraId="572281D9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61DC512C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 New, unused, 20L Glass Reactor, Jacketed with variable speed agitation. Includes assorted fittings.</w:t>
      </w:r>
    </w:p>
    <w:p w14:paraId="26C17927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5C23020A" w14:textId="19DF4E09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3" w:name="_Toc80256218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Moving Cool Air Conditioner</w:t>
      </w:r>
      <w:bookmarkEnd w:id="3"/>
    </w:p>
    <w:p w14:paraId="4612198A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3F6AB027" w14:textId="4ADB4A3D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914AF2C" wp14:editId="450E262C">
            <wp:extent cx="2019300" cy="2695575"/>
            <wp:effectExtent l="0" t="0" r="0" b="9525"/>
            <wp:docPr id="24" name="Picture 24" descr="A picture containing floor, box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floor, box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9911815" wp14:editId="41F6740B">
            <wp:extent cx="2028825" cy="2695575"/>
            <wp:effectExtent l="0" t="0" r="9525" b="9525"/>
            <wp:docPr id="23" name="Picture 23" descr="A picture containing parking, meter, lin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arking, meter, lin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7AF4AD05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49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2"/>
        <w:gridCol w:w="2081"/>
      </w:tblGrid>
      <w:tr w:rsidR="00884647" w:rsidRPr="00884647" w14:paraId="6000E351" w14:textId="77777777" w:rsidTr="001B57BB">
        <w:trPr>
          <w:trHeight w:val="1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9E856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700873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884647" w:rsidRPr="00884647" w14:paraId="67EDA883" w14:textId="77777777" w:rsidTr="001B57BB">
        <w:trPr>
          <w:trHeight w:val="16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1D7577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30244F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884647" w:rsidRPr="00884647" w14:paraId="439EB676" w14:textId="77777777" w:rsidTr="001B57BB">
        <w:trPr>
          <w:trHeight w:val="1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6A42D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B50C1E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120V</w:t>
            </w:r>
          </w:p>
        </w:tc>
      </w:tr>
      <w:tr w:rsidR="00884647" w:rsidRPr="00884647" w14:paraId="451C9FF5" w14:textId="77777777" w:rsidTr="001B57BB">
        <w:trPr>
          <w:trHeight w:val="1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CAA55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681C2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20” x 27” x 42”</w:t>
            </w:r>
          </w:p>
        </w:tc>
      </w:tr>
    </w:tbl>
    <w:p w14:paraId="7631417C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5AAA16D3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Description: USED </w:t>
      </w:r>
      <w:proofErr w:type="spellStart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Movin</w:t>
      </w:r>
      <w:proofErr w:type="spellEnd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 Cool Portable Air Conditioner. </w:t>
      </w:r>
    </w:p>
    <w:p w14:paraId="1AA07CC5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4A3A8254" w14:textId="09C30B98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4" w:name="_Toc80256219"/>
      <w:proofErr w:type="spellStart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PolyScience</w:t>
      </w:r>
      <w:proofErr w:type="spellEnd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t xml:space="preserve"> Chiller</w:t>
      </w:r>
      <w:bookmarkEnd w:id="4"/>
    </w:p>
    <w:p w14:paraId="41A6BD03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34ADF688" w14:textId="48A967B4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E55A316" wp14:editId="3A0ABAB4">
            <wp:extent cx="1743075" cy="2314575"/>
            <wp:effectExtent l="0" t="0" r="9525" b="9525"/>
            <wp:docPr id="22" name="Picture 22" descr="A picture containing oven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oven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65E6B70" wp14:editId="2FD9B884">
            <wp:extent cx="1743075" cy="2314575"/>
            <wp:effectExtent l="0" t="0" r="9525" b="9525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10D77C1A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60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9"/>
        <w:gridCol w:w="3209"/>
      </w:tblGrid>
      <w:tr w:rsidR="00884647" w:rsidRPr="00884647" w14:paraId="5A1392F4" w14:textId="77777777" w:rsidTr="001B57BB">
        <w:trPr>
          <w:trHeight w:val="2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C0A9DE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17ADF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PolyScience</w:t>
            </w:r>
            <w:proofErr w:type="spellEnd"/>
          </w:p>
        </w:tc>
      </w:tr>
      <w:tr w:rsidR="00884647" w:rsidRPr="00884647" w14:paraId="48973350" w14:textId="77777777" w:rsidTr="001B57BB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F98198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D6DB9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6860T56BV50D</w:t>
            </w:r>
          </w:p>
        </w:tc>
      </w:tr>
      <w:tr w:rsidR="00884647" w:rsidRPr="00884647" w14:paraId="7958DBA6" w14:textId="77777777" w:rsidTr="001B57BB">
        <w:trPr>
          <w:trHeight w:val="2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986D7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D1DB0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240V, 30A Single Phase</w:t>
            </w:r>
          </w:p>
        </w:tc>
      </w:tr>
      <w:tr w:rsidR="00884647" w:rsidRPr="00884647" w14:paraId="3217448C" w14:textId="77777777" w:rsidTr="001B57BB">
        <w:trPr>
          <w:trHeight w:val="21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EF7307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CB9F8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30” x 19” x 27”</w:t>
            </w:r>
          </w:p>
        </w:tc>
      </w:tr>
    </w:tbl>
    <w:p w14:paraId="41AD8673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390BD094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Description: </w:t>
      </w:r>
      <w:proofErr w:type="spellStart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Polyscience</w:t>
      </w:r>
      <w:proofErr w:type="spellEnd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 </w:t>
      </w:r>
      <w:proofErr w:type="spellStart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DuraChill</w:t>
      </w:r>
      <w:proofErr w:type="spellEnd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 1.5HP Chiller, Turbine Pump. Operating Temp 5C to 35C</w:t>
      </w:r>
    </w:p>
    <w:p w14:paraId="51A388C7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154D9FB3" w14:textId="3458E705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5" w:name="_Toc80256220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Cold Trap</w:t>
      </w:r>
      <w:bookmarkEnd w:id="5"/>
    </w:p>
    <w:p w14:paraId="5DF45903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0207B0C5" w14:textId="4E0D54A3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F4CAFD6" wp14:editId="7626EADF">
            <wp:extent cx="1743075" cy="2324100"/>
            <wp:effectExtent l="0" t="0" r="9525" b="0"/>
            <wp:docPr id="20" name="Picture 20" descr="A picture containing transport, disk brake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ransport, disk brake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C0259DD" wp14:editId="003EA72F">
            <wp:extent cx="3105150" cy="2333625"/>
            <wp:effectExtent l="0" t="0" r="0" b="9525"/>
            <wp:docPr id="19" name="Picture 19" descr="A couple of clocks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ouple of clocks on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13E6B2B" wp14:editId="68655B53">
            <wp:extent cx="2266950" cy="2257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7C151F86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52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2756"/>
      </w:tblGrid>
      <w:tr w:rsidR="00884647" w:rsidRPr="00884647" w14:paraId="034F4F5D" w14:textId="77777777" w:rsidTr="001B57BB">
        <w:trPr>
          <w:trHeight w:val="1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674D18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57467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BVV</w:t>
            </w:r>
          </w:p>
        </w:tc>
      </w:tr>
      <w:tr w:rsidR="00884647" w:rsidRPr="00884647" w14:paraId="78FD374B" w14:textId="77777777" w:rsidTr="001B57BB">
        <w:trPr>
          <w:trHeight w:val="18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46241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5A1C52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CT40UL-G</w:t>
            </w:r>
          </w:p>
        </w:tc>
      </w:tr>
      <w:tr w:rsidR="00884647" w:rsidRPr="00884647" w14:paraId="39B6A7E2" w14:textId="77777777" w:rsidTr="001B57BB">
        <w:trPr>
          <w:trHeight w:val="1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3F2729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CE26E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120V, 10A Single Phase</w:t>
            </w:r>
          </w:p>
        </w:tc>
      </w:tr>
      <w:tr w:rsidR="00884647" w:rsidRPr="00884647" w14:paraId="1A818576" w14:textId="77777777" w:rsidTr="001B57BB">
        <w:trPr>
          <w:trHeight w:val="1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365A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6F1B92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22” x 18” x 28”</w:t>
            </w:r>
          </w:p>
        </w:tc>
      </w:tr>
    </w:tbl>
    <w:p w14:paraId="75E9B60A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21F983FD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 Used, Cold Trap, Low Temp Chiller. -40C</w:t>
      </w:r>
    </w:p>
    <w:p w14:paraId="6375AC1E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7C49392E" w14:textId="78EAD18B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6" w:name="_Toc80256221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Merlin M150 Chiller</w:t>
      </w:r>
      <w:bookmarkEnd w:id="6"/>
    </w:p>
    <w:p w14:paraId="2023835D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0D733EC3" w14:textId="0E14236D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2A24270" wp14:editId="54099133">
            <wp:extent cx="1819275" cy="2419350"/>
            <wp:effectExtent l="0" t="0" r="9525" b="0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5DB9928" wp14:editId="1107CC6A">
            <wp:extent cx="1800225" cy="24003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48F5E89" wp14:editId="2ED9D07D">
            <wp:extent cx="1847850" cy="2466975"/>
            <wp:effectExtent l="0" t="0" r="0" b="9525"/>
            <wp:docPr id="15" name="Picture 15" descr="A picture containing indoor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193B6641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60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4"/>
        <w:gridCol w:w="3225"/>
      </w:tblGrid>
      <w:tr w:rsidR="00884647" w:rsidRPr="00884647" w14:paraId="376A4E8A" w14:textId="77777777" w:rsidTr="001B57BB">
        <w:trPr>
          <w:trHeight w:val="1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E93E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D831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ThermoFisher</w:t>
            </w:r>
            <w:proofErr w:type="spellEnd"/>
          </w:p>
        </w:tc>
      </w:tr>
      <w:tr w:rsidR="00884647" w:rsidRPr="00884647" w14:paraId="778B2949" w14:textId="77777777" w:rsidTr="001B57BB">
        <w:trPr>
          <w:trHeight w:val="19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3C76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16320F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Merlin M150</w:t>
            </w:r>
          </w:p>
        </w:tc>
      </w:tr>
      <w:tr w:rsidR="00884647" w:rsidRPr="00884647" w14:paraId="6E07858E" w14:textId="77777777" w:rsidTr="001B57BB">
        <w:trPr>
          <w:trHeight w:val="1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BBCC6F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E7BFE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240V, 30A Single Phase</w:t>
            </w:r>
          </w:p>
        </w:tc>
      </w:tr>
      <w:tr w:rsidR="00884647" w:rsidRPr="00884647" w14:paraId="1E0DFC1E" w14:textId="77777777" w:rsidTr="001B57BB">
        <w:trPr>
          <w:trHeight w:val="1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B80F6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F3842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32” x 22” x 32”</w:t>
            </w:r>
          </w:p>
        </w:tc>
      </w:tr>
    </w:tbl>
    <w:p w14:paraId="198DD0F6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70961A79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 Used, Merlin M150 process chiller. -20C to 35C</w:t>
      </w:r>
    </w:p>
    <w:p w14:paraId="49827B22" w14:textId="77777777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7" w:name="_Toc80256222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t>Roller Mill</w:t>
      </w:r>
      <w:bookmarkEnd w:id="7"/>
    </w:p>
    <w:p w14:paraId="2DBAA5D6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6C78DE74" w14:textId="4BCB1F1F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2B2A80CB" wp14:editId="5248BEC3">
            <wp:extent cx="1438275" cy="1895475"/>
            <wp:effectExtent l="0" t="0" r="9525" b="9525"/>
            <wp:docPr id="14" name="Picture 1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89BA91D" wp14:editId="2F97E11A">
            <wp:extent cx="1876425" cy="2505075"/>
            <wp:effectExtent l="0" t="0" r="9525" b="9525"/>
            <wp:docPr id="13" name="Picture 13" descr="A picture containing indoor, equipment, dirty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equipment, dirty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6B38E4F" wp14:editId="53C691CA">
            <wp:extent cx="2819400" cy="1666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1673F32" wp14:editId="28D6655B">
            <wp:extent cx="1247775" cy="1647825"/>
            <wp:effectExtent l="0" t="0" r="9525" b="9525"/>
            <wp:docPr id="11" name="Picture 11" descr="A picture containing ground, box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ound, box, tra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73FAEE91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77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0"/>
        <w:gridCol w:w="5849"/>
      </w:tblGrid>
      <w:tr w:rsidR="00884647" w:rsidRPr="00884647" w14:paraId="38DEA967" w14:textId="77777777" w:rsidTr="001B57BB">
        <w:trPr>
          <w:trHeight w:val="2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9F1633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3A786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Colorado Mill Equipment</w:t>
            </w:r>
          </w:p>
        </w:tc>
      </w:tr>
      <w:tr w:rsidR="00884647" w:rsidRPr="00884647" w14:paraId="488DF813" w14:textId="77777777" w:rsidTr="001B57BB">
        <w:trPr>
          <w:trHeight w:val="22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5B9A5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FD7FE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CRM639</w:t>
            </w:r>
          </w:p>
        </w:tc>
      </w:tr>
      <w:tr w:rsidR="00884647" w:rsidRPr="00884647" w14:paraId="09FA79E4" w14:textId="77777777" w:rsidTr="001B57BB">
        <w:trPr>
          <w:trHeight w:val="4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2D1B7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400A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230/460V 5HP Three Phase</w:t>
            </w:r>
          </w:p>
        </w:tc>
      </w:tr>
      <w:tr w:rsidR="00884647" w:rsidRPr="00884647" w14:paraId="41CF7D34" w14:textId="77777777" w:rsidTr="001B57BB">
        <w:trPr>
          <w:trHeight w:val="45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22C42B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CC8321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Crumbler</w:t>
            </w:r>
            <w:proofErr w:type="spellEnd"/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: 57” x 21” x 38” Stand: 52” x 24” x 50” Hopper Flange: 42.5” x 8.25” Hopper: 41” x 24” x 20”</w:t>
            </w:r>
          </w:p>
        </w:tc>
      </w:tr>
    </w:tbl>
    <w:p w14:paraId="5003033D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1EA022B7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proofErr w:type="spellStart"/>
      <w:proofErr w:type="gramStart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Description:USED</w:t>
      </w:r>
      <w:proofErr w:type="spellEnd"/>
      <w:proofErr w:type="gramEnd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 Belt-drive design, Appx. 9 corrugations per inch, Adjustable roll gap for varying particle sizes, Low profile construction for compact installation, Full-length hinged maintenance door for roll inspection and clean-up, NEMA-approved 5HP 230/460V motor, CRM-Series </w:t>
      </w:r>
      <w:proofErr w:type="spellStart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Crumblers</w:t>
      </w:r>
      <w:proofErr w:type="spellEnd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, Infeed gate adjustment, </w:t>
      </w:r>
      <w:proofErr w:type="gramStart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No</w:t>
      </w:r>
      <w:proofErr w:type="gramEnd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 bearing alignment required, Built in bypass. Steel Stand and Hopper </w:t>
      </w:r>
      <w:proofErr w:type="gramStart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included,</w:t>
      </w:r>
      <w:proofErr w:type="gramEnd"/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 breaker/starter. </w:t>
      </w:r>
    </w:p>
    <w:p w14:paraId="00607B02" w14:textId="77777777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8" w:name="_Toc80256223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Rotary Airlock</w:t>
      </w:r>
      <w:bookmarkEnd w:id="8"/>
    </w:p>
    <w:p w14:paraId="105BBBDE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2A42F9B6" w14:textId="71FF8B5E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0F03A7C" wp14:editId="3149A9B0">
            <wp:extent cx="2162175" cy="1619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B0047F1" wp14:editId="6739056C">
            <wp:extent cx="2181225" cy="1638300"/>
            <wp:effectExtent l="0" t="0" r="9525" b="0"/>
            <wp:docPr id="9" name="Picture 9" descr="A picture containing indoor, dirty, toilet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dirty, toilet, t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4D4B86C" wp14:editId="63D91C32">
            <wp:extent cx="2162175" cy="1628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66727697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66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3"/>
        <w:gridCol w:w="4111"/>
      </w:tblGrid>
      <w:tr w:rsidR="00884647" w:rsidRPr="00884647" w14:paraId="5FBC30AF" w14:textId="77777777" w:rsidTr="001B57BB">
        <w:trPr>
          <w:trHeight w:val="1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C691A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8FA0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Oneida Air Systems</w:t>
            </w:r>
          </w:p>
        </w:tc>
      </w:tr>
      <w:tr w:rsidR="00884647" w:rsidRPr="00884647" w14:paraId="60D4064D" w14:textId="77777777" w:rsidTr="001B57BB">
        <w:trPr>
          <w:trHeight w:val="1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4A37B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093D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884647" w:rsidRPr="00884647" w14:paraId="0A2F5219" w14:textId="77777777" w:rsidTr="001B57BB">
        <w:trPr>
          <w:trHeight w:val="1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2B37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B502B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230/460V 5HP Three Phase</w:t>
            </w:r>
          </w:p>
        </w:tc>
      </w:tr>
      <w:tr w:rsidR="00884647" w:rsidRPr="00884647" w14:paraId="568D0B8F" w14:textId="77777777" w:rsidTr="001B57BB">
        <w:trPr>
          <w:trHeight w:val="5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6D3FB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1C630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Dimensions: 16” x 16” x 26” 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  <w:t xml:space="preserve">Flange Dimensions: 10.5” Diameter 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  <w:t>BIC: 9.5” 3/8” Thru x 6</w:t>
            </w:r>
          </w:p>
        </w:tc>
      </w:tr>
    </w:tbl>
    <w:p w14:paraId="7C014AFB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58A67DD0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 Unused, Rotary Air Lock. 230/460V Geared Motor. 0.25HP. Included Starter.  </w:t>
      </w:r>
    </w:p>
    <w:p w14:paraId="520B825A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06356D82" w14:textId="4E0C89B3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9" w:name="_Toc80256224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Shear Mixer</w:t>
      </w:r>
      <w:bookmarkEnd w:id="9"/>
    </w:p>
    <w:p w14:paraId="4AB6B8A4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5ED6500E" w14:textId="01234A6B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FB404B4" wp14:editId="748A8528">
            <wp:extent cx="2257425" cy="1685925"/>
            <wp:effectExtent l="0" t="0" r="9525" b="9525"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8253A31" wp14:editId="68E18EFD">
            <wp:extent cx="2219325" cy="1666875"/>
            <wp:effectExtent l="0" t="0" r="9525" b="9525"/>
            <wp:docPr id="5" name="Picture 5" descr="A picture containing text, indoor, bunch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indoor, bunch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7364A9C" wp14:editId="0500FAA5">
            <wp:extent cx="2533650" cy="1895475"/>
            <wp:effectExtent l="0" t="0" r="0" b="952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5ECA192D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6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6"/>
        <w:gridCol w:w="3508"/>
      </w:tblGrid>
      <w:tr w:rsidR="00884647" w:rsidRPr="00884647" w14:paraId="5B487E73" w14:textId="77777777" w:rsidTr="001B57BB">
        <w:trPr>
          <w:trHeight w:val="16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4C95D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1DAB7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Mendel Company</w:t>
            </w:r>
          </w:p>
        </w:tc>
      </w:tr>
      <w:tr w:rsidR="00884647" w:rsidRPr="00884647" w14:paraId="3C21CF44" w14:textId="77777777" w:rsidTr="001B57BB">
        <w:trPr>
          <w:trHeight w:val="1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7E9C8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4055A1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MHS-6b</w:t>
            </w:r>
          </w:p>
        </w:tc>
      </w:tr>
      <w:tr w:rsidR="00884647" w:rsidRPr="00884647" w14:paraId="196DB399" w14:textId="77777777" w:rsidTr="001B57BB">
        <w:trPr>
          <w:trHeight w:val="16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192C01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A2D6D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220V, 3Phase, 60Hz</w:t>
            </w:r>
          </w:p>
        </w:tc>
      </w:tr>
      <w:tr w:rsidR="00884647" w:rsidRPr="00884647" w14:paraId="76334478" w14:textId="77777777" w:rsidTr="001B57BB">
        <w:trPr>
          <w:trHeight w:val="3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FB7F2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907DB4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 36” x 20” x 46”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</w:p>
        </w:tc>
      </w:tr>
    </w:tbl>
    <w:p w14:paraId="27D6A6E2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70CCE62B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 Used Stainless Steel High Shear Mixer. Includes three different Mixer bowl sizes (smallest shown). Pneumatic purge, variable speed control, operation timer.  </w:t>
      </w:r>
    </w:p>
    <w:p w14:paraId="4306DA20" w14:textId="77777777" w:rsidR="001B57BB" w:rsidRDefault="001B57BB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7FA6F70E" w14:textId="1E9486DF" w:rsidR="00884647" w:rsidRPr="00884647" w:rsidRDefault="00884647" w:rsidP="0088464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10" w:name="_Toc80256225"/>
      <w:r w:rsidRPr="00884647"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Vibrating Screen Sifter</w:t>
      </w:r>
      <w:bookmarkEnd w:id="10"/>
    </w:p>
    <w:p w14:paraId="4360C29B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72168B26" w14:textId="59C09491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8D91038" wp14:editId="70FA9F5D">
            <wp:extent cx="1762125" cy="2343150"/>
            <wp:effectExtent l="0" t="0" r="9525" b="0"/>
            <wp:docPr id="3" name="Picture 3" descr="A picture containing floor, indoor, dirty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indoor, dirty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A503478" wp14:editId="18189082">
            <wp:extent cx="3124200" cy="2333625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</w:p>
    <w:p w14:paraId="65E51EA6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tbl>
      <w:tblPr>
        <w:tblW w:w="6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6"/>
        <w:gridCol w:w="3483"/>
      </w:tblGrid>
      <w:tr w:rsidR="00884647" w:rsidRPr="00884647" w14:paraId="131AD2BF" w14:textId="77777777" w:rsidTr="001B57BB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D5AB3C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16E9FA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Sweco</w:t>
            </w:r>
            <w:proofErr w:type="spellEnd"/>
          </w:p>
        </w:tc>
      </w:tr>
      <w:tr w:rsidR="00884647" w:rsidRPr="00884647" w14:paraId="2B01116A" w14:textId="77777777" w:rsidTr="001B57BB">
        <w:trPr>
          <w:trHeight w:val="2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3A256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477285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LS18S333</w:t>
            </w:r>
          </w:p>
        </w:tc>
      </w:tr>
      <w:tr w:rsidR="00884647" w:rsidRPr="00884647" w14:paraId="32158DC6" w14:textId="77777777" w:rsidTr="001B57BB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05D2B7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1B40F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220V, 3Phase, 60Hz</w:t>
            </w:r>
          </w:p>
        </w:tc>
      </w:tr>
      <w:tr w:rsidR="00884647" w:rsidRPr="00884647" w14:paraId="1A53D4B2" w14:textId="77777777" w:rsidTr="001B57BB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ECB52D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F6DCB" w14:textId="77777777" w:rsidR="00884647" w:rsidRPr="00884647" w:rsidRDefault="00884647" w:rsidP="00884647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 36” x 20” x 46”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</w:p>
        </w:tc>
      </w:tr>
    </w:tbl>
    <w:p w14:paraId="1D13833D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</w:p>
    <w:p w14:paraId="109E7515" w14:textId="77777777" w:rsidR="00884647" w:rsidRPr="00884647" w:rsidRDefault="00884647" w:rsidP="0088464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Description: Used, 1-Sweco 18” Double Deck SS Sifter, Model LS18S333, 115V. Includes extra screens.</w:t>
      </w:r>
    </w:p>
    <w:p w14:paraId="624F1677" w14:textId="77777777" w:rsidR="00F87ECE" w:rsidRDefault="00F87ECE"/>
    <w:p w14:paraId="0F1DB82A" w14:textId="77777777" w:rsidR="00D165AA" w:rsidRPr="00D165AA" w:rsidRDefault="00D165AA" w:rsidP="00D165AA"/>
    <w:p w14:paraId="022ECA13" w14:textId="77777777" w:rsidR="00D165AA" w:rsidRPr="00D165AA" w:rsidRDefault="00D165AA" w:rsidP="00D165AA"/>
    <w:p w14:paraId="580AF1D3" w14:textId="77777777" w:rsidR="00D165AA" w:rsidRPr="00D165AA" w:rsidRDefault="00D165AA" w:rsidP="00D165AA"/>
    <w:p w14:paraId="36EC0AF7" w14:textId="77777777" w:rsidR="00D165AA" w:rsidRPr="00D165AA" w:rsidRDefault="00D165AA" w:rsidP="00D165AA"/>
    <w:p w14:paraId="186D7203" w14:textId="77777777" w:rsidR="00D165AA" w:rsidRPr="00D165AA" w:rsidRDefault="00D165AA" w:rsidP="00D165AA"/>
    <w:p w14:paraId="39BB8D1F" w14:textId="77777777" w:rsidR="00D165AA" w:rsidRPr="00D165AA" w:rsidRDefault="00D165AA" w:rsidP="00D165AA"/>
    <w:p w14:paraId="6B21A24B" w14:textId="77777777" w:rsidR="00D165AA" w:rsidRPr="00D165AA" w:rsidRDefault="00D165AA" w:rsidP="00D165AA"/>
    <w:p w14:paraId="045C14C1" w14:textId="77777777" w:rsidR="00D165AA" w:rsidRPr="00D165AA" w:rsidRDefault="00D165AA" w:rsidP="00D165AA"/>
    <w:p w14:paraId="5B94ED2E" w14:textId="77777777" w:rsidR="00D165AA" w:rsidRPr="00D165AA" w:rsidRDefault="00D165AA" w:rsidP="00D165AA"/>
    <w:p w14:paraId="7B5BD8F8" w14:textId="77777777" w:rsidR="00D165AA" w:rsidRPr="00D165AA" w:rsidRDefault="00D165AA" w:rsidP="00D165AA"/>
    <w:p w14:paraId="0D9FAB71" w14:textId="77777777" w:rsidR="00D165AA" w:rsidRPr="00D165AA" w:rsidRDefault="00D165AA" w:rsidP="00D165AA"/>
    <w:p w14:paraId="4180BF94" w14:textId="77777777" w:rsidR="00D165AA" w:rsidRPr="00D165AA" w:rsidRDefault="00D165AA" w:rsidP="00D165AA"/>
    <w:p w14:paraId="647EF8A9" w14:textId="31D96D3B" w:rsidR="001B57BB" w:rsidRPr="00884647" w:rsidRDefault="001B57BB" w:rsidP="001B57BB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lastRenderedPageBreak/>
        <w:t>1000L SS Tank</w:t>
      </w:r>
    </w:p>
    <w:p w14:paraId="76166812" w14:textId="77777777" w:rsidR="001B57BB" w:rsidRPr="00884647" w:rsidRDefault="001B57BB" w:rsidP="001B57BB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54A38455" w14:textId="0B46AC60" w:rsidR="001B57BB" w:rsidRPr="00884647" w:rsidRDefault="001B57BB" w:rsidP="001B57BB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  <w:r w:rsidR="00577307">
        <w:rPr>
          <w:noProof/>
        </w:rPr>
        <w:drawing>
          <wp:inline distT="0" distB="0" distL="0" distR="0" wp14:anchorId="579C533B" wp14:editId="2331D7FA">
            <wp:extent cx="3028834" cy="1433195"/>
            <wp:effectExtent l="0" t="2540" r="0" b="0"/>
            <wp:docPr id="38" name="Picture 38" descr="A picture containing indoor, metal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, metal, sil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685" cy="14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307">
        <w:rPr>
          <w:rFonts w:ascii="Times New Roman" w:eastAsia="Times New Roman" w:hAnsi="Times New Roman" w:cs="Times New Roman"/>
        </w:rPr>
        <w:object w:dxaOrig="9180" w:dyaOrig="11881" w14:anchorId="71081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1" type="#_x0000_t75" style="width:188.35pt;height:243.65pt" o:ole="">
            <v:imagedata r:id="rId39" o:title=""/>
          </v:shape>
          <o:OLEObject Type="Embed" ProgID="AcroExch.Document.DC" ShapeID="_x0000_i1091" DrawAspect="Content" ObjectID="_1690870216" r:id="rId40"/>
        </w:object>
      </w:r>
    </w:p>
    <w:p w14:paraId="20188C38" w14:textId="77777777" w:rsidR="001B57BB" w:rsidRPr="00884647" w:rsidRDefault="001B57BB" w:rsidP="001B57BB">
      <w:pPr>
        <w:rPr>
          <w:rFonts w:ascii="Times New Roman" w:eastAsia="Times New Roman" w:hAnsi="Times New Roman" w:cs="Times New Roman"/>
        </w:rPr>
      </w:pPr>
    </w:p>
    <w:tbl>
      <w:tblPr>
        <w:tblW w:w="6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6"/>
        <w:gridCol w:w="3483"/>
      </w:tblGrid>
      <w:tr w:rsidR="001B57BB" w:rsidRPr="00884647" w14:paraId="5AA5F53F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C803ED" w14:textId="77777777" w:rsidR="001B57BB" w:rsidRPr="00884647" w:rsidRDefault="001B57BB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B9528" w14:textId="1A7FFFD5" w:rsidR="001B57BB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Glacier Tanks</w:t>
            </w:r>
          </w:p>
        </w:tc>
      </w:tr>
      <w:tr w:rsidR="001B57BB" w:rsidRPr="00884647" w14:paraId="0E25174F" w14:textId="77777777" w:rsidTr="008D7994">
        <w:trPr>
          <w:trHeight w:val="2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BE6A4C" w14:textId="77777777" w:rsidR="001B57BB" w:rsidRPr="00884647" w:rsidRDefault="001B57BB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0BB7A" w14:textId="63CB2597" w:rsidR="001B57BB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JFMU-07-BBL</w:t>
            </w:r>
          </w:p>
        </w:tc>
      </w:tr>
      <w:tr w:rsidR="001B57BB" w:rsidRPr="00884647" w14:paraId="318B4A07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BD8F6" w14:textId="77777777" w:rsidR="001B57BB" w:rsidRPr="00884647" w:rsidRDefault="001B57BB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BF361A" w14:textId="6DC3C087" w:rsidR="001B57BB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1B57BB" w:rsidRPr="00884647" w14:paraId="2E5591EB" w14:textId="77777777" w:rsidTr="008D7994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3CC6E" w14:textId="77777777" w:rsidR="001B57BB" w:rsidRPr="00884647" w:rsidRDefault="001B57BB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E66249" w14:textId="69D32BB1" w:rsidR="001B57BB" w:rsidRPr="00884647" w:rsidRDefault="001B57BB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Dimensions </w:t>
            </w:r>
            <w:r w:rsidR="0057730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48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” x </w:t>
            </w:r>
            <w:r w:rsidR="0057730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48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” x </w:t>
            </w:r>
            <w:r w:rsidR="0057730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96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”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</w:p>
        </w:tc>
      </w:tr>
    </w:tbl>
    <w:p w14:paraId="23CBA08A" w14:textId="77777777" w:rsidR="001B57BB" w:rsidRPr="00884647" w:rsidRDefault="001B57BB" w:rsidP="001B57BB">
      <w:pPr>
        <w:rPr>
          <w:rFonts w:ascii="Times New Roman" w:eastAsia="Times New Roman" w:hAnsi="Times New Roman" w:cs="Times New Roman"/>
        </w:rPr>
      </w:pPr>
    </w:p>
    <w:p w14:paraId="03426D15" w14:textId="734A2B62" w:rsidR="00D165AA" w:rsidRPr="00D165AA" w:rsidRDefault="001B57BB" w:rsidP="00D165AA"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Description: Used, </w:t>
      </w:r>
      <w:r w:rsidR="00577307">
        <w:rPr>
          <w:rFonts w:ascii="Roboto" w:eastAsia="Times New Roman" w:hAnsi="Roboto" w:cs="Times New Roman"/>
          <w:color w:val="000000"/>
          <w:sz w:val="22"/>
          <w:szCs w:val="22"/>
        </w:rPr>
        <w:t xml:space="preserve">1000L (7BBL) Fermenting Tank. 304SS </w:t>
      </w:r>
    </w:p>
    <w:p w14:paraId="265F69B7" w14:textId="77777777" w:rsidR="00D165AA" w:rsidRPr="00D165AA" w:rsidRDefault="00D165AA" w:rsidP="00D165AA"/>
    <w:p w14:paraId="356755F8" w14:textId="77777777" w:rsidR="00D165AA" w:rsidRPr="00D165AA" w:rsidRDefault="00D165AA" w:rsidP="00D165AA"/>
    <w:p w14:paraId="5859D652" w14:textId="77777777" w:rsidR="00D165AA" w:rsidRPr="00D165AA" w:rsidRDefault="00D165AA" w:rsidP="00D165AA"/>
    <w:p w14:paraId="097FEFB8" w14:textId="77777777" w:rsidR="00D165AA" w:rsidRPr="00D165AA" w:rsidRDefault="00D165AA" w:rsidP="00D165AA"/>
    <w:p w14:paraId="0C1C16DA" w14:textId="77777777" w:rsidR="00D165AA" w:rsidRPr="00D165AA" w:rsidRDefault="00D165AA" w:rsidP="00D165AA"/>
    <w:p w14:paraId="2CA554BB" w14:textId="77777777" w:rsidR="00D165AA" w:rsidRPr="00D165AA" w:rsidRDefault="00D165AA" w:rsidP="00D165AA"/>
    <w:p w14:paraId="5DB051DD" w14:textId="77777777" w:rsidR="00D165AA" w:rsidRPr="00D165AA" w:rsidRDefault="00D165AA" w:rsidP="00D165AA"/>
    <w:p w14:paraId="50417382" w14:textId="77777777" w:rsidR="00D165AA" w:rsidRPr="00D165AA" w:rsidRDefault="00D165AA" w:rsidP="00D165AA"/>
    <w:p w14:paraId="79F93577" w14:textId="77777777" w:rsidR="00D165AA" w:rsidRPr="00D165AA" w:rsidRDefault="00D165AA" w:rsidP="00D165AA"/>
    <w:p w14:paraId="6F350ADD" w14:textId="77777777" w:rsidR="00577307" w:rsidRDefault="00577307" w:rsidP="00D165AA"/>
    <w:p w14:paraId="3FE8A95A" w14:textId="45A87560" w:rsidR="00577307" w:rsidRPr="00884647" w:rsidRDefault="00577307" w:rsidP="0057730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t xml:space="preserve">20L Rotary Evaporator </w:t>
      </w:r>
      <w:proofErr w:type="spellStart"/>
      <w:r>
        <w:rPr>
          <w:rFonts w:ascii="Roboto" w:eastAsia="Times New Roman" w:hAnsi="Roboto" w:cs="Times New Roman"/>
          <w:color w:val="000000"/>
          <w:sz w:val="32"/>
          <w:szCs w:val="32"/>
        </w:rPr>
        <w:t>Heidolph</w:t>
      </w:r>
      <w:proofErr w:type="spellEnd"/>
    </w:p>
    <w:p w14:paraId="5BB5ABB9" w14:textId="77777777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6389C3BA" w14:textId="5E3FF12B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  <w:r>
        <w:rPr>
          <w:noProof/>
        </w:rPr>
        <w:drawing>
          <wp:inline distT="0" distB="0" distL="0" distR="0" wp14:anchorId="3BF29FE8" wp14:editId="19C306C4">
            <wp:extent cx="3315849" cy="1922740"/>
            <wp:effectExtent l="0" t="8255" r="0" b="0"/>
            <wp:docPr id="41" name="Picture 41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-up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98"/>
                    <a:stretch/>
                  </pic:blipFill>
                  <pic:spPr bwMode="auto">
                    <a:xfrm rot="5400000">
                      <a:off x="0" y="0"/>
                      <a:ext cx="3326619" cy="19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6E0393" wp14:editId="7B20E422">
            <wp:extent cx="3343275" cy="33432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6A983" w14:textId="77777777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</w:p>
    <w:tbl>
      <w:tblPr>
        <w:tblW w:w="6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6"/>
        <w:gridCol w:w="3483"/>
      </w:tblGrid>
      <w:tr w:rsidR="00577307" w:rsidRPr="00884647" w14:paraId="4E280994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41D27E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3505B0" w14:textId="3DD139CC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Heidolph</w:t>
            </w:r>
            <w:proofErr w:type="spellEnd"/>
          </w:p>
        </w:tc>
      </w:tr>
      <w:tr w:rsidR="00577307" w:rsidRPr="00884647" w14:paraId="26A0E652" w14:textId="77777777" w:rsidTr="008D7994">
        <w:trPr>
          <w:trHeight w:val="2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44808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4C4FDE" w14:textId="2516B89D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Hei</w:t>
            </w:r>
            <w:proofErr w:type="spellEnd"/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-VAP</w:t>
            </w:r>
          </w:p>
        </w:tc>
      </w:tr>
      <w:tr w:rsidR="00577307" w:rsidRPr="00884647" w14:paraId="55E11369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09622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7C4E9F" w14:textId="24B63D18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240V/120V</w:t>
            </w:r>
          </w:p>
        </w:tc>
      </w:tr>
      <w:tr w:rsidR="00577307" w:rsidRPr="00884647" w14:paraId="3636B865" w14:textId="77777777" w:rsidTr="008D7994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28155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859B7" w14:textId="39A8978C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Dimensions 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36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” x 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60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” x 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72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”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</w:p>
        </w:tc>
      </w:tr>
    </w:tbl>
    <w:p w14:paraId="6C4CB85B" w14:textId="77777777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</w:p>
    <w:p w14:paraId="564967B4" w14:textId="320ABD94" w:rsidR="00577307" w:rsidRPr="00D165AA" w:rsidRDefault="00577307" w:rsidP="00577307"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Description: </w:t>
      </w:r>
      <w:r w:rsidRPr="00577307">
        <w:rPr>
          <w:rFonts w:ascii="Roboto" w:eastAsia="Times New Roman" w:hAnsi="Roboto" w:cs="Times New Roman"/>
          <w:color w:val="000000"/>
          <w:sz w:val="22"/>
          <w:szCs w:val="22"/>
        </w:rPr>
        <w:t>https://heidolph-instruments.com/en/products/Large-Scale-Rotary-Evaporators/Hei-VAP-Industrial~p814</w:t>
      </w:r>
    </w:p>
    <w:p w14:paraId="6884FE01" w14:textId="03B0E2AC" w:rsidR="00D165AA" w:rsidRDefault="00D165AA" w:rsidP="00D165AA"/>
    <w:p w14:paraId="33F4868D" w14:textId="3C3BADA1" w:rsidR="00577307" w:rsidRPr="00D165AA" w:rsidRDefault="00577307" w:rsidP="00D165AA">
      <w:r>
        <w:t>Condition: Heavily Used, Fair</w:t>
      </w:r>
    </w:p>
    <w:p w14:paraId="5E03FDC1" w14:textId="77777777" w:rsidR="00577307" w:rsidRDefault="00577307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00FB6EA6" w14:textId="15F368E4" w:rsidR="00577307" w:rsidRPr="00884647" w:rsidRDefault="00577307" w:rsidP="00577307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t>Fume Hood</w:t>
      </w:r>
    </w:p>
    <w:p w14:paraId="48D07EC4" w14:textId="77777777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019C0258" w14:textId="548D5832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  <w:r w:rsidR="00D9527C">
        <w:rPr>
          <w:noProof/>
        </w:rPr>
        <w:drawing>
          <wp:inline distT="0" distB="0" distL="0" distR="0" wp14:anchorId="4D7D619C" wp14:editId="66A20CB7">
            <wp:extent cx="5943600" cy="2812415"/>
            <wp:effectExtent l="0" t="0" r="0" b="6985"/>
            <wp:docPr id="46" name="Picture 46" descr="A picture containing indoor, oven, open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oven, open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A071" w14:textId="77777777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</w:p>
    <w:tbl>
      <w:tblPr>
        <w:tblW w:w="6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3"/>
        <w:gridCol w:w="2616"/>
      </w:tblGrid>
      <w:tr w:rsidR="00577307" w:rsidRPr="00884647" w14:paraId="4125B327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1EAEA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BDEC78" w14:textId="53E34DF5" w:rsidR="00577307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N/A</w:t>
            </w:r>
          </w:p>
        </w:tc>
      </w:tr>
      <w:tr w:rsidR="00577307" w:rsidRPr="00884647" w14:paraId="42702FE7" w14:textId="77777777" w:rsidTr="008D7994">
        <w:trPr>
          <w:trHeight w:val="2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6A6DF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4CB2B2" w14:textId="3C99560B" w:rsidR="00577307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577307" w:rsidRPr="00884647" w14:paraId="34337480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EA9791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59009" w14:textId="35C3D460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120V</w:t>
            </w:r>
          </w:p>
        </w:tc>
      </w:tr>
      <w:tr w:rsidR="00577307" w:rsidRPr="00884647" w14:paraId="768F939B" w14:textId="77777777" w:rsidTr="008D7994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91410" w14:textId="77777777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3812E" w14:textId="293DB8E9" w:rsidR="00577307" w:rsidRPr="00884647" w:rsidRDefault="00577307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72” x 30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”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 x 72”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</w:p>
        </w:tc>
      </w:tr>
    </w:tbl>
    <w:p w14:paraId="7D1E8F9A" w14:textId="77777777" w:rsidR="00577307" w:rsidRPr="00884647" w:rsidRDefault="00577307" w:rsidP="00577307">
      <w:pPr>
        <w:rPr>
          <w:rFonts w:ascii="Times New Roman" w:eastAsia="Times New Roman" w:hAnsi="Times New Roman" w:cs="Times New Roman"/>
        </w:rPr>
      </w:pPr>
    </w:p>
    <w:p w14:paraId="1877EF2C" w14:textId="3F412063" w:rsidR="00577307" w:rsidRPr="00D165AA" w:rsidRDefault="00577307" w:rsidP="00577307"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Description: </w:t>
      </w:r>
      <w:r w:rsidR="00D9527C">
        <w:rPr>
          <w:rFonts w:ascii="Roboto" w:eastAsia="Times New Roman" w:hAnsi="Roboto" w:cs="Times New Roman"/>
          <w:color w:val="000000"/>
          <w:sz w:val="22"/>
          <w:szCs w:val="22"/>
        </w:rPr>
        <w:t xml:space="preserve">Laboratory Fume Hood. Chemical Resistant Base, Counterweight Glass Shield, Gas hook ups. Base Cabinets Included. </w:t>
      </w:r>
    </w:p>
    <w:p w14:paraId="4C1F37EF" w14:textId="77777777" w:rsidR="00577307" w:rsidRDefault="00577307" w:rsidP="00577307"/>
    <w:p w14:paraId="64B1BA91" w14:textId="47EA0FE2" w:rsidR="00577307" w:rsidRPr="00D165AA" w:rsidRDefault="00577307" w:rsidP="00577307">
      <w:r>
        <w:t xml:space="preserve">Condition: </w:t>
      </w:r>
      <w:r w:rsidR="00D9527C">
        <w:t>Excellent</w:t>
      </w:r>
    </w:p>
    <w:p w14:paraId="220C248B" w14:textId="6186B42B" w:rsidR="00D165AA" w:rsidRPr="00D165AA" w:rsidRDefault="00D165AA" w:rsidP="00D165AA"/>
    <w:p w14:paraId="46E2AB8F" w14:textId="77777777" w:rsidR="00D165AA" w:rsidRPr="00D165AA" w:rsidRDefault="00D165AA" w:rsidP="00D165AA"/>
    <w:p w14:paraId="00DC563C" w14:textId="77777777" w:rsidR="00D165AA" w:rsidRPr="00D165AA" w:rsidRDefault="00D165AA" w:rsidP="00D165AA"/>
    <w:p w14:paraId="35E8E379" w14:textId="77777777" w:rsidR="00D9527C" w:rsidRDefault="00D9527C">
      <w:pPr>
        <w:rPr>
          <w:rFonts w:ascii="Roboto" w:eastAsia="Times New Roman" w:hAnsi="Roboto" w:cs="Times New Roman"/>
          <w:color w:val="000000"/>
          <w:sz w:val="32"/>
          <w:szCs w:val="32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br w:type="page"/>
      </w:r>
    </w:p>
    <w:p w14:paraId="1FB0A5C0" w14:textId="2155584C" w:rsidR="00D9527C" w:rsidRPr="00884647" w:rsidRDefault="00D9527C" w:rsidP="00D9527C">
      <w:pPr>
        <w:spacing w:before="360" w:after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Roboto" w:eastAsia="Times New Roman" w:hAnsi="Roboto" w:cs="Times New Roman"/>
          <w:color w:val="000000"/>
          <w:sz w:val="32"/>
          <w:szCs w:val="32"/>
        </w:rPr>
        <w:t>Variable Frequency Drive</w:t>
      </w:r>
    </w:p>
    <w:p w14:paraId="56D38B7E" w14:textId="77777777" w:rsidR="00D9527C" w:rsidRPr="00884647" w:rsidRDefault="00D9527C" w:rsidP="00D9527C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>Images:</w:t>
      </w:r>
    </w:p>
    <w:p w14:paraId="0C9B4B53" w14:textId="047BAB5F" w:rsidR="00D9527C" w:rsidRPr="00884647" w:rsidRDefault="00D9527C" w:rsidP="00D9527C">
      <w:pPr>
        <w:rPr>
          <w:rFonts w:ascii="Times New Roman" w:eastAsia="Times New Roman" w:hAnsi="Times New Roman" w:cs="Times New Roman"/>
        </w:rPr>
      </w:pPr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br/>
      </w:r>
      <w:r>
        <w:rPr>
          <w:noProof/>
        </w:rPr>
        <w:drawing>
          <wp:inline distT="0" distB="0" distL="0" distR="0" wp14:anchorId="77C0DD01" wp14:editId="3CEB6F31">
            <wp:extent cx="3812111" cy="1675181"/>
            <wp:effectExtent l="0" t="0" r="0" b="1270"/>
            <wp:docPr id="48" name="Picture 4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3" t="23030" r="16666" b="24137"/>
                    <a:stretch/>
                  </pic:blipFill>
                  <pic:spPr bwMode="auto">
                    <a:xfrm>
                      <a:off x="0" y="0"/>
                      <a:ext cx="3828944" cy="16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9FFC8" wp14:editId="58864BD5">
            <wp:extent cx="1693792" cy="1525079"/>
            <wp:effectExtent l="8255" t="0" r="0" b="0"/>
            <wp:docPr id="49" name="Picture 49" descr="A picture containing text, electronics,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electronics, camera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5" r="26582"/>
                    <a:stretch/>
                  </pic:blipFill>
                  <pic:spPr bwMode="auto">
                    <a:xfrm rot="5400000">
                      <a:off x="0" y="0"/>
                      <a:ext cx="1696439" cy="15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56DDE" w14:textId="77777777" w:rsidR="00D9527C" w:rsidRPr="00884647" w:rsidRDefault="00D9527C" w:rsidP="00D9527C">
      <w:pPr>
        <w:rPr>
          <w:rFonts w:ascii="Times New Roman" w:eastAsia="Times New Roman" w:hAnsi="Times New Roman" w:cs="Times New Roman"/>
        </w:rPr>
      </w:pPr>
    </w:p>
    <w:tbl>
      <w:tblPr>
        <w:tblW w:w="6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4069"/>
      </w:tblGrid>
      <w:tr w:rsidR="00D9527C" w:rsidRPr="00884647" w14:paraId="7FDFEF28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4B8C3" w14:textId="77777777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Manufacturer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0E5E2" w14:textId="31BB894D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KB Electronics</w:t>
            </w:r>
          </w:p>
        </w:tc>
      </w:tr>
      <w:tr w:rsidR="00D9527C" w:rsidRPr="00884647" w14:paraId="1FECF102" w14:textId="77777777" w:rsidTr="008D7994">
        <w:trPr>
          <w:trHeight w:val="2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E6CC7D" w14:textId="77777777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Model #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3FB419" w14:textId="536361CE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KBAC-48 (GRY) (9540J)</w:t>
            </w:r>
          </w:p>
        </w:tc>
      </w:tr>
      <w:tr w:rsidR="00D9527C" w:rsidRPr="00884647" w14:paraId="1584BBF9" w14:textId="77777777" w:rsidTr="008D7994">
        <w:trPr>
          <w:trHeight w:val="21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6AFF8" w14:textId="77777777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Power Requirements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9998E" w14:textId="05847BC6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Input:400/460 VAC 50/60Hz</w:t>
            </w:r>
            <w:r>
              <w:rPr>
                <w:rFonts w:ascii="Times New Roman" w:eastAsia="Times New Roman" w:hAnsi="Times New Roman" w:cs="Times New Roman"/>
              </w:rPr>
              <w:br/>
              <w:t>Output: 0-460 VAC, 0-50, 60, 100, 120 Hz</w:t>
            </w:r>
            <w:r>
              <w:rPr>
                <w:rFonts w:ascii="Times New Roman" w:eastAsia="Times New Roman" w:hAnsi="Times New Roman" w:cs="Times New Roman"/>
              </w:rPr>
              <w:br/>
              <w:t>Rated 8.0 Amps/Phase</w:t>
            </w:r>
          </w:p>
        </w:tc>
      </w:tr>
      <w:tr w:rsidR="00D9527C" w:rsidRPr="00884647" w14:paraId="5C3022BB" w14:textId="77777777" w:rsidTr="008D7994">
        <w:trPr>
          <w:trHeight w:val="4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2BFBB4" w14:textId="77777777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63DD5D" w14:textId="443C2073" w:rsidR="00D9527C" w:rsidRPr="00884647" w:rsidRDefault="00D9527C" w:rsidP="008D79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8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” x 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12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”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 xml:space="preserve"> x 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t>”</w:t>
            </w:r>
            <w:r w:rsidRPr="00884647">
              <w:rPr>
                <w:rFonts w:ascii="Roboto" w:eastAsia="Times New Roman" w:hAnsi="Roboto" w:cs="Times New Roman"/>
                <w:color w:val="000000"/>
                <w:sz w:val="22"/>
                <w:szCs w:val="22"/>
              </w:rPr>
              <w:br/>
            </w:r>
          </w:p>
        </w:tc>
      </w:tr>
    </w:tbl>
    <w:p w14:paraId="3DB159FE" w14:textId="77777777" w:rsidR="00D9527C" w:rsidRPr="00884647" w:rsidRDefault="00D9527C" w:rsidP="00D9527C">
      <w:pPr>
        <w:rPr>
          <w:rFonts w:ascii="Times New Roman" w:eastAsia="Times New Roman" w:hAnsi="Times New Roman" w:cs="Times New Roman"/>
        </w:rPr>
      </w:pPr>
    </w:p>
    <w:p w14:paraId="57D63AFE" w14:textId="1D972F0D" w:rsidR="00D9527C" w:rsidRPr="00D165AA" w:rsidRDefault="00D9527C" w:rsidP="00D9527C">
      <w:r w:rsidRPr="00884647">
        <w:rPr>
          <w:rFonts w:ascii="Roboto" w:eastAsia="Times New Roman" w:hAnsi="Roboto" w:cs="Times New Roman"/>
          <w:color w:val="000000"/>
          <w:sz w:val="22"/>
          <w:szCs w:val="22"/>
        </w:rPr>
        <w:t xml:space="preserve">Description: </w:t>
      </w:r>
      <w:r>
        <w:rPr>
          <w:rFonts w:ascii="Roboto" w:eastAsia="Times New Roman" w:hAnsi="Roboto" w:cs="Times New Roman"/>
          <w:color w:val="000000"/>
          <w:sz w:val="22"/>
          <w:szCs w:val="22"/>
        </w:rPr>
        <w:t xml:space="preserve">VFD 3 Phase Motor Controller. </w:t>
      </w:r>
    </w:p>
    <w:p w14:paraId="50A1F452" w14:textId="77777777" w:rsidR="00D9527C" w:rsidRDefault="00D9527C" w:rsidP="00D9527C"/>
    <w:p w14:paraId="7026C3A7" w14:textId="77777777" w:rsidR="00D9527C" w:rsidRPr="00D165AA" w:rsidRDefault="00D9527C" w:rsidP="00D9527C">
      <w:r>
        <w:t>Condition: Excellent</w:t>
      </w:r>
    </w:p>
    <w:p w14:paraId="1FE4E1A3" w14:textId="716C9338" w:rsidR="00D165AA" w:rsidRPr="00D165AA" w:rsidRDefault="00D165AA" w:rsidP="00D165AA"/>
    <w:p w14:paraId="2AB0F9A4" w14:textId="002DC497" w:rsidR="00D165AA" w:rsidRPr="00D165AA" w:rsidRDefault="001B57BB" w:rsidP="00D165AA">
      <w:r>
        <w:rPr>
          <w:noProof/>
        </w:rPr>
        <w:lastRenderedPageBreak/>
        <w:drawing>
          <wp:inline distT="0" distB="0" distL="0" distR="0" wp14:anchorId="38CBDB39" wp14:editId="1EC6DCAD">
            <wp:extent cx="5943600" cy="2812415"/>
            <wp:effectExtent l="3492" t="0" r="3493" b="3492"/>
            <wp:docPr id="33" name="Picture 33" descr="A picture containing indoor, metal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, metal, sil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DC3C" w14:textId="77777777" w:rsidR="00D165AA" w:rsidRPr="00D165AA" w:rsidRDefault="00D165AA" w:rsidP="00D165AA"/>
    <w:p w14:paraId="78BECF36" w14:textId="77777777" w:rsidR="00D165AA" w:rsidRPr="00D165AA" w:rsidRDefault="00D165AA" w:rsidP="00D165AA"/>
    <w:p w14:paraId="4B2031DE" w14:textId="77777777" w:rsidR="00D165AA" w:rsidRPr="00D165AA" w:rsidRDefault="00D165AA" w:rsidP="00D165AA">
      <w:pPr>
        <w:tabs>
          <w:tab w:val="left" w:pos="7931"/>
        </w:tabs>
      </w:pPr>
      <w:r>
        <w:tab/>
      </w:r>
    </w:p>
    <w:p w14:paraId="2D25F72E" w14:textId="77777777" w:rsidR="00D165AA" w:rsidRPr="00D165AA" w:rsidRDefault="00D165AA" w:rsidP="00D165AA"/>
    <w:sectPr w:rsidR="00D165AA" w:rsidRPr="00D165AA" w:rsidSect="001256A7">
      <w:headerReference w:type="default" r:id="rId47"/>
      <w:footerReference w:type="default" r:id="rId48"/>
      <w:pgSz w:w="12240" w:h="15840"/>
      <w:pgMar w:top="1440" w:right="1440" w:bottom="1440" w:left="1440" w:header="216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D8921" w14:textId="77777777" w:rsidR="00884647" w:rsidRDefault="00884647" w:rsidP="00CC2D3F">
      <w:r>
        <w:separator/>
      </w:r>
    </w:p>
  </w:endnote>
  <w:endnote w:type="continuationSeparator" w:id="0">
    <w:p w14:paraId="42C571BD" w14:textId="77777777" w:rsidR="00884647" w:rsidRDefault="00884647" w:rsidP="00CC2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Lato">
    <w:altName w:val="Segoe UI"/>
    <w:charset w:val="4D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7B848" w14:textId="77777777" w:rsidR="00CC2D3F" w:rsidRDefault="00F84A6B">
    <w:pPr>
      <w:pStyle w:val="Footer"/>
    </w:pPr>
    <w:r w:rsidRPr="00F84A6B">
      <w:rPr>
        <w:lang w:val="en"/>
      </w:rPr>
      <w:t>TRE_000_400003r1</w:t>
    </w:r>
    <w:r w:rsidRPr="00F84A6B">
      <w:rPr>
        <w:lang w:val="en"/>
      </w:rPr>
      <w:tab/>
    </w:r>
    <w:r w:rsidR="00CC2D3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B31E4D" wp14:editId="759E55CC">
              <wp:simplePos x="0" y="0"/>
              <wp:positionH relativeFrom="column">
                <wp:posOffset>-913130</wp:posOffset>
              </wp:positionH>
              <wp:positionV relativeFrom="paragraph">
                <wp:posOffset>26318</wp:posOffset>
              </wp:positionV>
              <wp:extent cx="7754895" cy="385591"/>
              <wp:effectExtent l="0" t="0" r="508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54895" cy="3855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4E6D8B" w14:textId="77777777" w:rsidR="00D165AA" w:rsidRPr="00127EB5" w:rsidRDefault="00D165AA" w:rsidP="00F84A6B">
                          <w:pPr>
                            <w:jc w:val="center"/>
                            <w:rPr>
                              <w:rFonts w:ascii="Lato" w:hAnsi="Lato"/>
                              <w:color w:val="428B45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127EB5">
                            <w:rPr>
                              <w:rFonts w:ascii="Lato" w:hAnsi="Lato" w:cstheme="minorHAnsi"/>
                              <w:color w:val="508E4F"/>
                              <w:sz w:val="16"/>
                              <w:szCs w:val="16"/>
                              <w:lang w:val="en"/>
                            </w:rPr>
                            <w:t>Tree</w:t>
                          </w:r>
                          <w:r w:rsidR="00B61ED6" w:rsidRPr="00127EB5">
                            <w:rPr>
                              <w:rFonts w:ascii="Lato" w:hAnsi="Lato" w:cstheme="minorHAnsi"/>
                              <w:color w:val="508E4F"/>
                              <w:sz w:val="16"/>
                              <w:szCs w:val="16"/>
                              <w:lang w:val="en"/>
                            </w:rPr>
                            <w:t>H</w:t>
                          </w:r>
                          <w:r w:rsidRPr="00127EB5">
                            <w:rPr>
                              <w:rFonts w:ascii="Lato" w:hAnsi="Lato" w:cstheme="minorHAnsi"/>
                              <w:color w:val="508E4F"/>
                              <w:sz w:val="16"/>
                              <w:szCs w:val="16"/>
                              <w:lang w:val="en"/>
                            </w:rPr>
                            <w:t>ouse</w:t>
                          </w:r>
                          <w:proofErr w:type="spellEnd"/>
                          <w:r w:rsidRPr="00127EB5">
                            <w:rPr>
                              <w:rFonts w:ascii="Lato" w:hAnsi="Lato" w:cstheme="minorHAnsi"/>
                              <w:color w:val="508E4F"/>
                              <w:sz w:val="16"/>
                              <w:szCs w:val="16"/>
                              <w:lang w:val="en"/>
                            </w:rPr>
                            <w:t xml:space="preserve"> </w:t>
                          </w:r>
                          <w:proofErr w:type="spellStart"/>
                          <w:r w:rsidRPr="00127EB5">
                            <w:rPr>
                              <w:rFonts w:ascii="Lato" w:hAnsi="Lato" w:cstheme="minorHAnsi"/>
                              <w:color w:val="508E4F"/>
                              <w:sz w:val="16"/>
                              <w:szCs w:val="16"/>
                              <w:lang w:val="en"/>
                            </w:rPr>
                            <w:t>Biosciences</w:t>
                          </w:r>
                          <w:r w:rsidR="00DE2492" w:rsidRPr="00DE2492">
                            <w:rPr>
                              <w:rFonts w:ascii="Lato" w:hAnsi="Lato" w:cstheme="minorHAnsi"/>
                              <w:color w:val="508E4F"/>
                              <w:sz w:val="16"/>
                              <w:szCs w:val="16"/>
                              <w:vertAlign w:val="superscript"/>
                              <w:lang w:val="en"/>
                            </w:rPr>
                            <w:t>TM</w:t>
                          </w:r>
                          <w:proofErr w:type="spellEnd"/>
                          <w:r w:rsidR="005D4DDF" w:rsidRPr="00127EB5">
                            <w:rPr>
                              <w:rFonts w:ascii="Lato" w:hAnsi="Lato" w:cstheme="minorHAnsi"/>
                              <w:color w:val="508E4F"/>
                              <w:sz w:val="16"/>
                              <w:szCs w:val="16"/>
                              <w:lang w:val="en"/>
                            </w:rPr>
                            <w:tab/>
                            <w:t xml:space="preserve"> </w:t>
                          </w:r>
                          <w:r w:rsidRPr="00127EB5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>4472 Hilltop Rd Unit A, Longmont, CO 80504</w:t>
                          </w:r>
                          <w:r w:rsidR="005D4DDF" w:rsidRPr="00127EB5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 xml:space="preserve"> </w:t>
                          </w:r>
                          <w:r w:rsidR="005D4DDF" w:rsidRPr="00127EB5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ab/>
                          </w:r>
                          <w:r w:rsidR="00D77CB9" w:rsidRPr="00127EB5">
                            <w:rPr>
                              <w:rFonts w:ascii="Lato" w:hAnsi="Lato" w:cstheme="minorHAnsi"/>
                              <w:color w:val="428B45"/>
                              <w:sz w:val="16"/>
                              <w:szCs w:val="16"/>
                              <w:lang w:val="en"/>
                            </w:rPr>
                            <w:t>treehousebiosciences.com</w:t>
                          </w:r>
                          <w:r w:rsidR="00F84A6B">
                            <w:rPr>
                              <w:rFonts w:ascii="Lato" w:hAnsi="Lato" w:cstheme="minorHAnsi"/>
                              <w:color w:val="428B45"/>
                              <w:sz w:val="16"/>
                              <w:szCs w:val="16"/>
                              <w:lang w:val="en"/>
                            </w:rPr>
                            <w:tab/>
                          </w:r>
                          <w:r w:rsidR="00F84A6B" w:rsidRPr="00127EB5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>TRE_000</w:t>
                          </w:r>
                          <w:r w:rsidR="004D7F70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>-</w:t>
                          </w:r>
                          <w:r w:rsidR="00F84A6B" w:rsidRPr="00127EB5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>400003r</w:t>
                          </w:r>
                          <w:r w:rsidR="00E92E72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>3</w:t>
                          </w:r>
                          <w:r w:rsidR="00F84A6B">
                            <w:rPr>
                              <w:rFonts w:ascii="Lato" w:hAnsi="Lato" w:cstheme="minorHAnsi"/>
                              <w:color w:val="7F7F7F" w:themeColor="text1" w:themeTint="80"/>
                              <w:sz w:val="16"/>
                              <w:szCs w:val="16"/>
                              <w:lang w:val="en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31E4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71.9pt;margin-top:2.05pt;width:610.6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" fillcolor="white [3201]" stroked="f" strokeweight=".5pt">
              <v:textbox>
                <w:txbxContent>
                  <w:p w14:paraId="564E6D8B" w14:textId="77777777" w:rsidR="00D165AA" w:rsidRPr="00127EB5" w:rsidRDefault="00D165AA" w:rsidP="00F84A6B">
                    <w:pPr>
                      <w:jc w:val="center"/>
                      <w:rPr>
                        <w:rFonts w:ascii="Lato" w:hAnsi="Lato"/>
                        <w:color w:val="428B45"/>
                        <w:sz w:val="22"/>
                        <w:szCs w:val="22"/>
                      </w:rPr>
                    </w:pPr>
                    <w:proofErr w:type="spellStart"/>
                    <w:r w:rsidRPr="00127EB5">
                      <w:rPr>
                        <w:rFonts w:ascii="Lato" w:hAnsi="Lato" w:cstheme="minorHAnsi"/>
                        <w:color w:val="508E4F"/>
                        <w:sz w:val="16"/>
                        <w:szCs w:val="16"/>
                        <w:lang w:val="en"/>
                      </w:rPr>
                      <w:t>Tree</w:t>
                    </w:r>
                    <w:r w:rsidR="00B61ED6" w:rsidRPr="00127EB5">
                      <w:rPr>
                        <w:rFonts w:ascii="Lato" w:hAnsi="Lato" w:cstheme="minorHAnsi"/>
                        <w:color w:val="508E4F"/>
                        <w:sz w:val="16"/>
                        <w:szCs w:val="16"/>
                        <w:lang w:val="en"/>
                      </w:rPr>
                      <w:t>H</w:t>
                    </w:r>
                    <w:r w:rsidRPr="00127EB5">
                      <w:rPr>
                        <w:rFonts w:ascii="Lato" w:hAnsi="Lato" w:cstheme="minorHAnsi"/>
                        <w:color w:val="508E4F"/>
                        <w:sz w:val="16"/>
                        <w:szCs w:val="16"/>
                        <w:lang w:val="en"/>
                      </w:rPr>
                      <w:t>ouse</w:t>
                    </w:r>
                    <w:proofErr w:type="spellEnd"/>
                    <w:r w:rsidRPr="00127EB5">
                      <w:rPr>
                        <w:rFonts w:ascii="Lato" w:hAnsi="Lato" w:cstheme="minorHAnsi"/>
                        <w:color w:val="508E4F"/>
                        <w:sz w:val="16"/>
                        <w:szCs w:val="16"/>
                        <w:lang w:val="en"/>
                      </w:rPr>
                      <w:t xml:space="preserve"> </w:t>
                    </w:r>
                    <w:proofErr w:type="spellStart"/>
                    <w:r w:rsidRPr="00127EB5">
                      <w:rPr>
                        <w:rFonts w:ascii="Lato" w:hAnsi="Lato" w:cstheme="minorHAnsi"/>
                        <w:color w:val="508E4F"/>
                        <w:sz w:val="16"/>
                        <w:szCs w:val="16"/>
                        <w:lang w:val="en"/>
                      </w:rPr>
                      <w:t>Biosciences</w:t>
                    </w:r>
                    <w:r w:rsidR="00DE2492" w:rsidRPr="00DE2492">
                      <w:rPr>
                        <w:rFonts w:ascii="Lato" w:hAnsi="Lato" w:cstheme="minorHAnsi"/>
                        <w:color w:val="508E4F"/>
                        <w:sz w:val="16"/>
                        <w:szCs w:val="16"/>
                        <w:vertAlign w:val="superscript"/>
                        <w:lang w:val="en"/>
                      </w:rPr>
                      <w:t>TM</w:t>
                    </w:r>
                    <w:proofErr w:type="spellEnd"/>
                    <w:r w:rsidR="005D4DDF" w:rsidRPr="00127EB5">
                      <w:rPr>
                        <w:rFonts w:ascii="Lato" w:hAnsi="Lato" w:cstheme="minorHAnsi"/>
                        <w:color w:val="508E4F"/>
                        <w:sz w:val="16"/>
                        <w:szCs w:val="16"/>
                        <w:lang w:val="en"/>
                      </w:rPr>
                      <w:tab/>
                      <w:t xml:space="preserve"> </w:t>
                    </w:r>
                    <w:r w:rsidRPr="00127EB5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>4472 Hilltop Rd Unit A, Longmont, CO 80504</w:t>
                    </w:r>
                    <w:r w:rsidR="005D4DDF" w:rsidRPr="00127EB5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 xml:space="preserve"> </w:t>
                    </w:r>
                    <w:r w:rsidR="005D4DDF" w:rsidRPr="00127EB5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ab/>
                    </w:r>
                    <w:r w:rsidR="00D77CB9" w:rsidRPr="00127EB5">
                      <w:rPr>
                        <w:rFonts w:ascii="Lato" w:hAnsi="Lato" w:cstheme="minorHAnsi"/>
                        <w:color w:val="428B45"/>
                        <w:sz w:val="16"/>
                        <w:szCs w:val="16"/>
                        <w:lang w:val="en"/>
                      </w:rPr>
                      <w:t>treehousebiosciences.com</w:t>
                    </w:r>
                    <w:r w:rsidR="00F84A6B">
                      <w:rPr>
                        <w:rFonts w:ascii="Lato" w:hAnsi="Lato" w:cstheme="minorHAnsi"/>
                        <w:color w:val="428B45"/>
                        <w:sz w:val="16"/>
                        <w:szCs w:val="16"/>
                        <w:lang w:val="en"/>
                      </w:rPr>
                      <w:tab/>
                    </w:r>
                    <w:r w:rsidR="00F84A6B" w:rsidRPr="00127EB5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>TRE_000</w:t>
                    </w:r>
                    <w:r w:rsidR="004D7F70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>-</w:t>
                    </w:r>
                    <w:r w:rsidR="00F84A6B" w:rsidRPr="00127EB5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>400003r</w:t>
                    </w:r>
                    <w:r w:rsidR="00E92E72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>3</w:t>
                    </w:r>
                    <w:r w:rsidR="00F84A6B">
                      <w:rPr>
                        <w:rFonts w:ascii="Lato" w:hAnsi="Lato" w:cstheme="minorHAnsi"/>
                        <w:color w:val="7F7F7F" w:themeColor="text1" w:themeTint="80"/>
                        <w:sz w:val="16"/>
                        <w:szCs w:val="16"/>
                        <w:lang w:val="en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857E9" w14:textId="77777777" w:rsidR="00884647" w:rsidRDefault="00884647" w:rsidP="00CC2D3F">
      <w:r>
        <w:separator/>
      </w:r>
    </w:p>
  </w:footnote>
  <w:footnote w:type="continuationSeparator" w:id="0">
    <w:p w14:paraId="4E6C5CAC" w14:textId="77777777" w:rsidR="00884647" w:rsidRDefault="00884647" w:rsidP="00CC2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A8CC5" w14:textId="77777777" w:rsidR="00CC2D3F" w:rsidRDefault="001256A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1CD9AC" wp14:editId="79D79D1B">
          <wp:simplePos x="0" y="0"/>
          <wp:positionH relativeFrom="column">
            <wp:posOffset>4199890</wp:posOffset>
          </wp:positionH>
          <wp:positionV relativeFrom="paragraph">
            <wp:posOffset>-1041400</wp:posOffset>
          </wp:positionV>
          <wp:extent cx="2299014" cy="9523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9014" cy="952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47"/>
    <w:rsid w:val="000D7A30"/>
    <w:rsid w:val="001256A7"/>
    <w:rsid w:val="00127EB5"/>
    <w:rsid w:val="001A6589"/>
    <w:rsid w:val="001B57BB"/>
    <w:rsid w:val="00252AE3"/>
    <w:rsid w:val="002853FE"/>
    <w:rsid w:val="003327AD"/>
    <w:rsid w:val="0033799D"/>
    <w:rsid w:val="00452BD2"/>
    <w:rsid w:val="00481F96"/>
    <w:rsid w:val="00487D4F"/>
    <w:rsid w:val="004D7F70"/>
    <w:rsid w:val="004E1671"/>
    <w:rsid w:val="00577307"/>
    <w:rsid w:val="005B0C0A"/>
    <w:rsid w:val="005D4DDF"/>
    <w:rsid w:val="00631CEA"/>
    <w:rsid w:val="00786847"/>
    <w:rsid w:val="007E7FED"/>
    <w:rsid w:val="00884647"/>
    <w:rsid w:val="00A81D88"/>
    <w:rsid w:val="00B36FC2"/>
    <w:rsid w:val="00B61ED6"/>
    <w:rsid w:val="00CC2D3F"/>
    <w:rsid w:val="00D165AA"/>
    <w:rsid w:val="00D77CB9"/>
    <w:rsid w:val="00D9527C"/>
    <w:rsid w:val="00DE2492"/>
    <w:rsid w:val="00E6597A"/>
    <w:rsid w:val="00E92E72"/>
    <w:rsid w:val="00F84A6B"/>
    <w:rsid w:val="00F87ECE"/>
    <w:rsid w:val="00FA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D7C14"/>
  <w15:chartTrackingRefBased/>
  <w15:docId w15:val="{FD4DC001-DBFF-4960-8DB0-49691C90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57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8464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2D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3F"/>
  </w:style>
  <w:style w:type="paragraph" w:styleId="Footer">
    <w:name w:val="footer"/>
    <w:basedOn w:val="Normal"/>
    <w:link w:val="FooterChar"/>
    <w:uiPriority w:val="99"/>
    <w:unhideWhenUsed/>
    <w:rsid w:val="00CC2D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3F"/>
  </w:style>
  <w:style w:type="character" w:styleId="Hyperlink">
    <w:name w:val="Hyperlink"/>
    <w:basedOn w:val="DefaultParagraphFont"/>
    <w:uiPriority w:val="99"/>
    <w:unhideWhenUsed/>
    <w:rsid w:val="00D165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5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65A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8464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846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884647"/>
  </w:style>
  <w:style w:type="character" w:customStyle="1" w:styleId="Heading1Char">
    <w:name w:val="Heading 1 Char"/>
    <w:basedOn w:val="DefaultParagraphFont"/>
    <w:link w:val="Heading1"/>
    <w:uiPriority w:val="9"/>
    <w:rsid w:val="001B57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B57BB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1B57B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emf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oleObject" Target="embeddings/oleObject1.bin"/><Relationship Id="rId45" Type="http://schemas.openxmlformats.org/officeDocument/2006/relationships/image" Target="media/image3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\OneDrive%20-%20Next%20Frontier%20Brands\Documents\Custom%20Office%20Templates\Default%20T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493769E061784B99ABA46FB7D5411A" ma:contentTypeVersion="19" ma:contentTypeDescription="Create a new document." ma:contentTypeScope="" ma:versionID="67ef49c914dd95b526a348fa3019d0cd">
  <xsd:schema xmlns:xsd="http://www.w3.org/2001/XMLSchema" xmlns:xs="http://www.w3.org/2001/XMLSchema" xmlns:p="http://schemas.microsoft.com/office/2006/metadata/properties" xmlns:ns2="03333e7e-d793-4233-af65-fe199c7e4f46" xmlns:ns3="62a6ffdd-7631-495a-9efc-f76538841912" targetNamespace="http://schemas.microsoft.com/office/2006/metadata/properties" ma:root="true" ma:fieldsID="887ef453d778993d7397055221a8c066" ns2:_="" ns3:_="">
    <xsd:import namespace="03333e7e-d793-4233-af65-fe199c7e4f46"/>
    <xsd:import namespace="62a6ffdd-7631-495a-9efc-f76538841912"/>
    <xsd:element name="properties">
      <xsd:complexType>
        <xsd:sequence>
          <xsd:element name="documentManagement">
            <xsd:complexType>
              <xsd:all>
                <xsd:element ref="ns2:Approved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TypeofFile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33e7e-d793-4233-af65-fe199c7e4f46" elementFormDefault="qualified">
    <xsd:import namespace="http://schemas.microsoft.com/office/2006/documentManagement/types"/>
    <xsd:import namespace="http://schemas.microsoft.com/office/infopath/2007/PartnerControls"/>
    <xsd:element name="Approved" ma:index="1" ma:displayName="Approved" ma:description="Document Approved for Use?" ma:format="RadioButtons" ma:internalName="Approved" ma:readOnly="false">
      <xsd:simpleType>
        <xsd:restriction base="dms:Choice">
          <xsd:enumeration value="Approved"/>
          <xsd:enumeration value="Under Review"/>
          <xsd:enumeration value="Obsolete"/>
          <xsd:enumeration value="Draft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OCR" ma:index="12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TypeofFile" ma:index="20" nillable="true" ma:displayName="Type of File" ma:format="Dropdown" ma:hidden="true" ma:internalName="TypeofFile" ma:readOnly="false">
      <xsd:simpleType>
        <xsd:restriction base="dms:Choice">
          <xsd:enumeration value="Company Files"/>
          <xsd:enumeration value="Social Channel"/>
        </xsd:restriction>
      </xsd:simpleType>
    </xsd:element>
    <xsd:element name="_Flow_SignoffStatus" ma:index="21" nillable="true" ma:displayName="Sign-off status" ma:hidden="true" ma:internalName="Sign_x002d_off_x0020_status" ma:readOnly="fals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6ffdd-7631-495a-9efc-f765388419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3333e7e-d793-4233-af65-fe199c7e4f46" xsi:nil="true"/>
    <TypeofFile xmlns="03333e7e-d793-4233-af65-fe199c7e4f46" xsi:nil="true"/>
    <Approved xmlns="03333e7e-d793-4233-af65-fe199c7e4f46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D3D5-C9FF-4C2F-B218-85526CFB9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333e7e-d793-4233-af65-fe199c7e4f46"/>
    <ds:schemaRef ds:uri="62a6ffdd-7631-495a-9efc-f765388419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094D4-8923-478D-B50D-6105F44B8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1CBB16-BF11-4516-B312-1497EE7C703A}">
  <ds:schemaRefs>
    <ds:schemaRef ds:uri="http://schemas.microsoft.com/office/2006/metadata/properties"/>
    <ds:schemaRef ds:uri="http://schemas.microsoft.com/office/infopath/2007/PartnerControls"/>
    <ds:schemaRef ds:uri="03333e7e-d793-4233-af65-fe199c7e4f46"/>
  </ds:schemaRefs>
</ds:datastoreItem>
</file>

<file path=customXml/itemProps4.xml><?xml version="1.0" encoding="utf-8"?>
<ds:datastoreItem xmlns:ds="http://schemas.openxmlformats.org/officeDocument/2006/customXml" ds:itemID="{96831694-3909-45DB-A46D-007699D0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Default TH</Template>
  <TotalTime>36</TotalTime>
  <Pages>16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John Evanyo</cp:lastModifiedBy>
  <cp:revision>1</cp:revision>
  <dcterms:created xsi:type="dcterms:W3CDTF">2021-08-19T14:48:00Z</dcterms:created>
  <dcterms:modified xsi:type="dcterms:W3CDTF">2021-08-19T15:24:00Z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0x010100A8493769E061784B99ABA46FB7D5411A</vt:lpwstr>
  </property>
</Properties>
</file>